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E2EB" w14:textId="77777777" w:rsidR="006F6202" w:rsidRDefault="006F6202">
      <w:pPr>
        <w:rPr>
          <w:szCs w:val="24"/>
        </w:rPr>
      </w:pPr>
    </w:p>
    <w:p w14:paraId="2C9C3D6B" w14:textId="77777777" w:rsidR="006F6202" w:rsidRDefault="006F6202">
      <w:pPr>
        <w:rPr>
          <w:szCs w:val="24"/>
        </w:rPr>
      </w:pPr>
    </w:p>
    <w:p w14:paraId="00ED08DE" w14:textId="77777777" w:rsidR="006F6202" w:rsidRDefault="006F6202">
      <w:pPr>
        <w:rPr>
          <w:szCs w:val="24"/>
        </w:rPr>
      </w:pPr>
    </w:p>
    <w:p w14:paraId="2079DBB5" w14:textId="77777777" w:rsidR="006F6202" w:rsidRDefault="006F6202">
      <w:pPr>
        <w:rPr>
          <w:szCs w:val="24"/>
        </w:rPr>
      </w:pPr>
    </w:p>
    <w:p w14:paraId="7DEE64ED" w14:textId="77777777" w:rsidR="006F6202" w:rsidRDefault="006F6202"/>
    <w:p w14:paraId="3DA2C9F4" w14:textId="77777777" w:rsidR="006F6202" w:rsidRDefault="006F6202"/>
    <w:p w14:paraId="292A5C73" w14:textId="06CCA9C8" w:rsidR="006F6202" w:rsidRDefault="006F6202"/>
    <w:p w14:paraId="749A13C0" w14:textId="77777777" w:rsidR="00375047" w:rsidRDefault="00375047"/>
    <w:p w14:paraId="59297434" w14:textId="77777777" w:rsidR="006F6202" w:rsidRDefault="006F6202"/>
    <w:p w14:paraId="7285EC30" w14:textId="55F4B27F" w:rsidR="00375047" w:rsidRPr="00375047" w:rsidRDefault="00375047" w:rsidP="00375047">
      <w:pPr>
        <w:spacing w:line="225" w:lineRule="exact"/>
      </w:pPr>
      <w:r w:rsidRPr="00375047">
        <w:t>EBAN</w:t>
      </w:r>
      <w:r>
        <w:t>:</w:t>
      </w:r>
      <w:r w:rsidRPr="00375047">
        <w:t xml:space="preserve"> </w:t>
      </w:r>
      <w:r w:rsidRPr="00375047">
        <w:rPr>
          <w:w w:val="105"/>
        </w:rPr>
        <w:t>CH03 0900 0000 4900 1382 8</w:t>
      </w:r>
    </w:p>
    <w:p w14:paraId="2BC2ED80" w14:textId="5D8BC611" w:rsidR="006F6202" w:rsidRDefault="00AE78FB">
      <w:r>
        <w:t>Ort, Datum</w:t>
      </w:r>
    </w:p>
    <w:p w14:paraId="701E1F63" w14:textId="77777777" w:rsidR="006F6202" w:rsidRDefault="006F6202"/>
    <w:p w14:paraId="4EA71BA4" w14:textId="77777777" w:rsidR="006F6202" w:rsidRDefault="006F6202"/>
    <w:p w14:paraId="7BDC3406" w14:textId="2B40146D" w:rsidR="0058275B" w:rsidRPr="00AB19C4" w:rsidRDefault="0058275B" w:rsidP="0058275B">
      <w:pPr>
        <w:rPr>
          <w:rFonts w:cs="Arial"/>
        </w:rPr>
      </w:pPr>
      <w:r w:rsidRPr="00AB19C4">
        <w:rPr>
          <w:rFonts w:cs="Arial"/>
        </w:rPr>
        <w:t>Text</w:t>
      </w:r>
      <w:r w:rsidR="00B264C8">
        <w:rPr>
          <w:rFonts w:cs="Arial"/>
        </w:rPr>
        <w:t xml:space="preserve"> ……</w:t>
      </w:r>
    </w:p>
    <w:p w14:paraId="49C4B507" w14:textId="77777777" w:rsidR="006F6202" w:rsidRDefault="006F6202"/>
    <w:p w14:paraId="1A61A849" w14:textId="77777777" w:rsidR="006F6202" w:rsidRDefault="006F6202"/>
    <w:p w14:paraId="2F81AAB9" w14:textId="77777777" w:rsidR="006F6202" w:rsidRDefault="006F6202"/>
    <w:p w14:paraId="1C7F4982" w14:textId="77777777" w:rsidR="006F6202" w:rsidRDefault="006F6202"/>
    <w:p w14:paraId="5A33D2F2" w14:textId="77777777" w:rsidR="006F6202" w:rsidRDefault="006F6202"/>
    <w:p w14:paraId="11307C23" w14:textId="77777777" w:rsidR="006F6202" w:rsidRDefault="006F6202"/>
    <w:p w14:paraId="0C17059D" w14:textId="77777777" w:rsidR="006F6202" w:rsidRDefault="006F6202"/>
    <w:p w14:paraId="6A3F02AB" w14:textId="77777777" w:rsidR="006F6202" w:rsidRDefault="006F6202"/>
    <w:p w14:paraId="0E564187" w14:textId="77777777" w:rsidR="006F6202" w:rsidRDefault="006F6202"/>
    <w:p w14:paraId="1E1C7EA2" w14:textId="77777777" w:rsidR="006F6202" w:rsidRDefault="006F6202"/>
    <w:p w14:paraId="4632D53B" w14:textId="77777777" w:rsidR="006F6202" w:rsidRDefault="006F6202"/>
    <w:p w14:paraId="272B241B" w14:textId="77777777" w:rsidR="006F6202" w:rsidRDefault="006F6202"/>
    <w:p w14:paraId="3D14FA53" w14:textId="77777777" w:rsidR="006F6202" w:rsidRDefault="006F6202"/>
    <w:p w14:paraId="68D405CF" w14:textId="77777777" w:rsidR="006F6202" w:rsidRDefault="006F6202"/>
    <w:p w14:paraId="28EFD73A" w14:textId="28992930" w:rsidR="0058275B" w:rsidRPr="000E54EE" w:rsidRDefault="00B264C8" w:rsidP="0058275B">
      <w:pPr>
        <w:framePr w:w="10206" w:hSpace="181" w:wrap="notBeside" w:vAnchor="page" w:hAnchor="page" w:x="908" w:y="5671" w:anchorLock="1"/>
        <w:shd w:val="solid" w:color="DDDDDD" w:fill="auto"/>
        <w:rPr>
          <w:b/>
          <w:u w:val="single"/>
        </w:rPr>
      </w:pPr>
      <w:r>
        <w:rPr>
          <w:b/>
          <w:u w:val="single"/>
        </w:rPr>
        <w:t>Rechnung</w:t>
      </w:r>
    </w:p>
    <w:p w14:paraId="14209DAC" w14:textId="77777777" w:rsidR="006F6202" w:rsidRDefault="006F6202"/>
    <w:p w14:paraId="424D7B8B" w14:textId="77777777" w:rsidR="0058275B" w:rsidRPr="00464046" w:rsidRDefault="0058275B" w:rsidP="00141BB8">
      <w:pPr>
        <w:framePr w:w="4253" w:h="1758" w:hRule="exact" w:hSpace="181" w:wrap="around" w:vAnchor="page" w:hAnchor="page" w:x="6805" w:y="2836" w:anchorLock="1"/>
        <w:shd w:val="solid" w:color="FFFFFF" w:fill="FFFFFF"/>
        <w:rPr>
          <w:rFonts w:cs="Arial"/>
          <w:sz w:val="24"/>
          <w:szCs w:val="24"/>
        </w:rPr>
      </w:pPr>
    </w:p>
    <w:p w14:paraId="318955D8" w14:textId="77777777" w:rsidR="0058275B" w:rsidRPr="00464046" w:rsidRDefault="0058275B" w:rsidP="00141BB8">
      <w:pPr>
        <w:framePr w:w="4253" w:h="1758" w:hRule="exact" w:hSpace="181" w:wrap="around" w:vAnchor="page" w:hAnchor="page" w:x="6805" w:y="2836" w:anchorLock="1"/>
        <w:shd w:val="solid" w:color="FFFFFF" w:fill="FFFFFF"/>
        <w:rPr>
          <w:rFonts w:cs="Arial"/>
          <w:sz w:val="24"/>
          <w:szCs w:val="24"/>
        </w:rPr>
      </w:pPr>
    </w:p>
    <w:p w14:paraId="7CAF0AD8" w14:textId="77777777" w:rsidR="0058275B" w:rsidRPr="00464046" w:rsidRDefault="0058275B" w:rsidP="00141BB8">
      <w:pPr>
        <w:framePr w:w="4253" w:h="1758" w:hRule="exact" w:hSpace="181" w:wrap="around" w:vAnchor="page" w:hAnchor="page" w:x="6805" w:y="2836" w:anchorLock="1"/>
        <w:shd w:val="solid" w:color="FFFFFF" w:fill="FFFFFF"/>
        <w:rPr>
          <w:rFonts w:cs="Arial"/>
          <w:sz w:val="24"/>
          <w:szCs w:val="24"/>
        </w:rPr>
      </w:pPr>
      <w:r w:rsidRPr="00464046">
        <w:rPr>
          <w:rFonts w:cs="Arial"/>
          <w:sz w:val="24"/>
          <w:szCs w:val="24"/>
        </w:rPr>
        <w:t>Herrn</w:t>
      </w:r>
    </w:p>
    <w:p w14:paraId="623FF654" w14:textId="77777777" w:rsidR="0058275B" w:rsidRPr="00464046" w:rsidRDefault="0058275B" w:rsidP="00141BB8">
      <w:pPr>
        <w:framePr w:w="4253" w:h="1758" w:hRule="exact" w:hSpace="181" w:wrap="around" w:vAnchor="page" w:hAnchor="page" w:x="6805" w:y="2836" w:anchorLock="1"/>
        <w:shd w:val="solid" w:color="FFFFFF" w:fill="FFFFFF"/>
        <w:rPr>
          <w:rFonts w:cs="Arial"/>
          <w:sz w:val="24"/>
          <w:szCs w:val="24"/>
        </w:rPr>
      </w:pPr>
      <w:r w:rsidRPr="00464046">
        <w:rPr>
          <w:rFonts w:cs="Arial"/>
          <w:sz w:val="24"/>
          <w:szCs w:val="24"/>
        </w:rPr>
        <w:t>Name Vorname</w:t>
      </w:r>
    </w:p>
    <w:p w14:paraId="4AD9EA14" w14:textId="77777777" w:rsidR="0058275B" w:rsidRPr="00464046" w:rsidRDefault="0058275B" w:rsidP="00141BB8">
      <w:pPr>
        <w:framePr w:w="4253" w:h="1758" w:hRule="exact" w:hSpace="181" w:wrap="around" w:vAnchor="page" w:hAnchor="page" w:x="6805" w:y="2836" w:anchorLock="1"/>
        <w:shd w:val="solid" w:color="FFFFFF" w:fill="FFFFFF"/>
        <w:rPr>
          <w:rFonts w:cs="Arial"/>
          <w:sz w:val="24"/>
          <w:szCs w:val="24"/>
        </w:rPr>
      </w:pPr>
      <w:r w:rsidRPr="00464046">
        <w:rPr>
          <w:rFonts w:cs="Arial"/>
          <w:sz w:val="24"/>
          <w:szCs w:val="24"/>
        </w:rPr>
        <w:t>Strasse</w:t>
      </w:r>
    </w:p>
    <w:p w14:paraId="24F5DAE2" w14:textId="77777777" w:rsidR="0058275B" w:rsidRPr="00464046" w:rsidRDefault="0058275B" w:rsidP="00141BB8">
      <w:pPr>
        <w:framePr w:w="4253" w:h="1758" w:hRule="exact" w:hSpace="181" w:wrap="around" w:vAnchor="page" w:hAnchor="page" w:x="6805" w:y="2836" w:anchorLock="1"/>
        <w:shd w:val="solid" w:color="FFFFFF" w:fill="FFFFFF"/>
        <w:rPr>
          <w:rFonts w:cs="Arial"/>
          <w:sz w:val="24"/>
          <w:szCs w:val="24"/>
        </w:rPr>
      </w:pPr>
      <w:r w:rsidRPr="00464046">
        <w:rPr>
          <w:rFonts w:cs="Arial"/>
          <w:sz w:val="24"/>
          <w:szCs w:val="24"/>
        </w:rPr>
        <w:t>1234 Ort</w:t>
      </w:r>
    </w:p>
    <w:p w14:paraId="44026C10" w14:textId="77777777" w:rsidR="00141BB8" w:rsidRDefault="00141BB8">
      <w:pPr>
        <w:pStyle w:val="Kopfzeile"/>
        <w:tabs>
          <w:tab w:val="clear" w:pos="4536"/>
          <w:tab w:val="clear" w:pos="9072"/>
        </w:tabs>
      </w:pPr>
    </w:p>
    <w:p w14:paraId="3F5FF6A1" w14:textId="77777777" w:rsidR="00141BB8" w:rsidRDefault="00141BB8" w:rsidP="00141BB8">
      <w:pPr>
        <w:ind w:left="-567"/>
        <w:sectPr w:rsidR="00141BB8">
          <w:headerReference w:type="default" r:id="rId6"/>
          <w:headerReference w:type="first" r:id="rId7"/>
          <w:footerReference w:type="first" r:id="rId8"/>
          <w:type w:val="continuous"/>
          <w:pgSz w:w="11906" w:h="16838" w:code="9"/>
          <w:pgMar w:top="1021" w:right="907" w:bottom="851" w:left="907" w:header="567" w:footer="454" w:gutter="0"/>
          <w:cols w:space="708"/>
          <w:titlePg/>
          <w:docGrid w:linePitch="360"/>
        </w:sectPr>
      </w:pPr>
      <w:r>
        <w:br w:type="page"/>
      </w:r>
    </w:p>
    <w:p w14:paraId="5A24B970" w14:textId="01085B89" w:rsidR="006F6202" w:rsidRDefault="006F6202" w:rsidP="00141BB8">
      <w:pPr>
        <w:ind w:left="-567"/>
      </w:pPr>
    </w:p>
    <w:p w14:paraId="4DEAF5DF" w14:textId="77777777" w:rsidR="006F6202" w:rsidRDefault="006F6202" w:rsidP="00141BB8">
      <w:pPr>
        <w:ind w:left="-567"/>
      </w:pPr>
    </w:p>
    <w:p w14:paraId="49E75356" w14:textId="77777777" w:rsidR="006F6202" w:rsidRDefault="006F6202" w:rsidP="00141BB8">
      <w:pPr>
        <w:ind w:left="-567"/>
      </w:pPr>
    </w:p>
    <w:p w14:paraId="4A74F697" w14:textId="77777777" w:rsidR="006F6202" w:rsidRDefault="006F6202" w:rsidP="00141BB8">
      <w:pPr>
        <w:ind w:left="-567"/>
      </w:pPr>
    </w:p>
    <w:p w14:paraId="0424CB5C" w14:textId="77777777" w:rsidR="006F6202" w:rsidRDefault="006F6202" w:rsidP="00141BB8">
      <w:pPr>
        <w:ind w:left="-567"/>
      </w:pPr>
    </w:p>
    <w:p w14:paraId="129A4D5C" w14:textId="77777777" w:rsidR="006F6202" w:rsidRDefault="006F6202" w:rsidP="00141BB8">
      <w:pPr>
        <w:ind w:left="-567"/>
      </w:pPr>
    </w:p>
    <w:p w14:paraId="44967A18" w14:textId="77777777" w:rsidR="006F6202" w:rsidRDefault="006F6202" w:rsidP="00141BB8">
      <w:pPr>
        <w:ind w:left="-567"/>
      </w:pPr>
    </w:p>
    <w:p w14:paraId="5BD6C2FC" w14:textId="40298B6D" w:rsidR="006F6202" w:rsidRDefault="006F6202" w:rsidP="00141BB8">
      <w:pPr>
        <w:ind w:left="-567"/>
      </w:pPr>
    </w:p>
    <w:p w14:paraId="14D6B33C" w14:textId="0BA6C816" w:rsidR="00273AED" w:rsidRDefault="00273AED" w:rsidP="00141BB8">
      <w:pPr>
        <w:ind w:left="-567"/>
      </w:pPr>
    </w:p>
    <w:p w14:paraId="1856ABD1" w14:textId="500A30C4" w:rsidR="00273AED" w:rsidRDefault="00273AED" w:rsidP="00141BB8">
      <w:pPr>
        <w:ind w:left="-567"/>
      </w:pPr>
    </w:p>
    <w:p w14:paraId="31FD9FC1" w14:textId="69E66CB4" w:rsidR="00273AED" w:rsidRDefault="00273AED" w:rsidP="00141BB8">
      <w:pPr>
        <w:ind w:left="-567"/>
      </w:pPr>
    </w:p>
    <w:p w14:paraId="47E51B11" w14:textId="3B4C47AC" w:rsidR="00273AED" w:rsidRDefault="00273AED" w:rsidP="00141BB8">
      <w:pPr>
        <w:ind w:left="-567"/>
      </w:pPr>
    </w:p>
    <w:p w14:paraId="78666BEB" w14:textId="0C471FCB" w:rsidR="00273AED" w:rsidRDefault="00273AED" w:rsidP="00141BB8">
      <w:pPr>
        <w:ind w:left="-567"/>
      </w:pPr>
    </w:p>
    <w:p w14:paraId="1F9B6752" w14:textId="4FF41DC1" w:rsidR="00273AED" w:rsidRDefault="00273AED" w:rsidP="00141BB8">
      <w:pPr>
        <w:ind w:left="-567"/>
      </w:pPr>
    </w:p>
    <w:p w14:paraId="63265625" w14:textId="50C3ABE5" w:rsidR="00273AED" w:rsidRDefault="00273AED" w:rsidP="00141BB8">
      <w:pPr>
        <w:ind w:left="-567"/>
      </w:pPr>
    </w:p>
    <w:p w14:paraId="7DA663F4" w14:textId="735579D4" w:rsidR="00273AED" w:rsidRDefault="00273AED" w:rsidP="00141BB8">
      <w:pPr>
        <w:ind w:left="-567"/>
      </w:pPr>
    </w:p>
    <w:p w14:paraId="312FB353" w14:textId="0DFF53FE" w:rsidR="00273AED" w:rsidRDefault="00273AED" w:rsidP="00141BB8">
      <w:pPr>
        <w:ind w:left="-567"/>
      </w:pPr>
    </w:p>
    <w:p w14:paraId="1745ECC6" w14:textId="709935ED" w:rsidR="00273AED" w:rsidRDefault="00273AED" w:rsidP="00141BB8">
      <w:pPr>
        <w:ind w:left="-567"/>
      </w:pPr>
    </w:p>
    <w:p w14:paraId="40B6C8AC" w14:textId="3F3D46D3" w:rsidR="00273AED" w:rsidRDefault="00273AED" w:rsidP="00141BB8">
      <w:pPr>
        <w:ind w:left="-567"/>
      </w:pPr>
    </w:p>
    <w:p w14:paraId="2CD2EC6A" w14:textId="32C4573B" w:rsidR="00273AED" w:rsidRDefault="00273AED" w:rsidP="00141BB8">
      <w:pPr>
        <w:ind w:left="-567"/>
      </w:pPr>
    </w:p>
    <w:p w14:paraId="3153392B" w14:textId="60C4EC14" w:rsidR="00273AED" w:rsidRDefault="00273AED" w:rsidP="00141BB8">
      <w:pPr>
        <w:ind w:left="-567"/>
      </w:pPr>
    </w:p>
    <w:p w14:paraId="7DA1A3B6" w14:textId="3D128543" w:rsidR="00273AED" w:rsidRDefault="00273AED" w:rsidP="00141BB8">
      <w:pPr>
        <w:ind w:left="-567"/>
      </w:pPr>
    </w:p>
    <w:p w14:paraId="0A8F36D5" w14:textId="3337348A" w:rsidR="00273AED" w:rsidRDefault="00273AED" w:rsidP="00141BB8">
      <w:pPr>
        <w:ind w:left="-567"/>
      </w:pPr>
    </w:p>
    <w:p w14:paraId="67E75D95" w14:textId="31FE19F6" w:rsidR="00273AED" w:rsidRDefault="00273AED" w:rsidP="00141BB8">
      <w:pPr>
        <w:ind w:left="-567"/>
      </w:pPr>
    </w:p>
    <w:p w14:paraId="7C36BD5E" w14:textId="5B0BB888" w:rsidR="00273AED" w:rsidRDefault="00273AED" w:rsidP="00141BB8">
      <w:pPr>
        <w:ind w:left="-567"/>
      </w:pPr>
    </w:p>
    <w:p w14:paraId="6BB31D22" w14:textId="5171987D" w:rsidR="00273AED" w:rsidRDefault="00273AED" w:rsidP="00141BB8">
      <w:pPr>
        <w:ind w:left="-567"/>
      </w:pPr>
    </w:p>
    <w:p w14:paraId="67A2DC86" w14:textId="6DF2E23C" w:rsidR="00273AED" w:rsidRDefault="00273AED" w:rsidP="00141BB8">
      <w:pPr>
        <w:ind w:left="-567"/>
      </w:pPr>
    </w:p>
    <w:p w14:paraId="6F8129B2" w14:textId="477E7D33" w:rsidR="00273AED" w:rsidRDefault="00273AED" w:rsidP="00141BB8">
      <w:pPr>
        <w:ind w:left="-567"/>
      </w:pPr>
    </w:p>
    <w:p w14:paraId="7C090B58" w14:textId="77777777" w:rsidR="00A6105E" w:rsidRDefault="00A6105E" w:rsidP="00141BB8">
      <w:pPr>
        <w:ind w:left="-567"/>
      </w:pPr>
    </w:p>
    <w:p w14:paraId="710DA352" w14:textId="333F856A" w:rsidR="00273AED" w:rsidRDefault="00273AED" w:rsidP="00141BB8">
      <w:pPr>
        <w:ind w:left="-567"/>
      </w:pPr>
    </w:p>
    <w:p w14:paraId="26EDFA77" w14:textId="12AE8199" w:rsidR="00273AED" w:rsidRDefault="00273AED" w:rsidP="00141BB8">
      <w:pPr>
        <w:ind w:left="-567"/>
      </w:pPr>
    </w:p>
    <w:p w14:paraId="4BAE804E" w14:textId="007D133F" w:rsidR="00273AED" w:rsidRDefault="00273AED" w:rsidP="00141BB8">
      <w:pPr>
        <w:ind w:left="-567"/>
      </w:pPr>
    </w:p>
    <w:p w14:paraId="5958025F" w14:textId="7D9C66AB" w:rsidR="00273AED" w:rsidRDefault="00273AED" w:rsidP="00141BB8">
      <w:pPr>
        <w:ind w:left="-567"/>
      </w:pPr>
    </w:p>
    <w:p w14:paraId="741BB4B0" w14:textId="65EFCCD4" w:rsidR="00A6105E" w:rsidRDefault="00A6105E" w:rsidP="00141BB8">
      <w:pPr>
        <w:ind w:left="-567"/>
      </w:pPr>
    </w:p>
    <w:p w14:paraId="3B91DBD3" w14:textId="65AAFC53" w:rsidR="00A6105E" w:rsidRDefault="00A6105E" w:rsidP="00141BB8">
      <w:pPr>
        <w:ind w:left="-567"/>
      </w:pPr>
    </w:p>
    <w:p w14:paraId="6B9EF1B6" w14:textId="4BABD318" w:rsidR="00A6105E" w:rsidRDefault="00A6105E" w:rsidP="00141BB8">
      <w:pPr>
        <w:ind w:left="-567"/>
      </w:pPr>
    </w:p>
    <w:p w14:paraId="19CE22DA" w14:textId="141BC496" w:rsidR="00A6105E" w:rsidRDefault="00A6105E" w:rsidP="00141BB8">
      <w:pPr>
        <w:ind w:left="-567"/>
      </w:pPr>
    </w:p>
    <w:p w14:paraId="35280733" w14:textId="77777777" w:rsidR="00A6105E" w:rsidRDefault="00A6105E" w:rsidP="00141BB8">
      <w:pPr>
        <w:ind w:left="-567"/>
      </w:pPr>
    </w:p>
    <w:p w14:paraId="16BA8A7B" w14:textId="7F0FCA5C" w:rsidR="00273AED" w:rsidRDefault="00375047" w:rsidP="00141BB8">
      <w:pPr>
        <w:ind w:left="-567"/>
      </w:pPr>
      <w:r>
        <w:pict w14:anchorId="63FE33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5.75pt;height:252pt">
            <v:imagedata r:id="rId9" o:title=""/>
          </v:shape>
        </w:pict>
      </w:r>
    </w:p>
    <w:sectPr w:rsidR="00273AED" w:rsidSect="00141BB8">
      <w:type w:val="continuous"/>
      <w:pgSz w:w="11906" w:h="16838" w:code="9"/>
      <w:pgMar w:top="1021" w:right="907" w:bottom="249" w:left="90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8E8F9" w14:textId="77777777" w:rsidR="00EB0467" w:rsidRDefault="00EB0467">
      <w:r>
        <w:separator/>
      </w:r>
    </w:p>
  </w:endnote>
  <w:endnote w:type="continuationSeparator" w:id="0">
    <w:p w14:paraId="471B3BBC" w14:textId="77777777" w:rsidR="00EB0467" w:rsidRDefault="00EB0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3749" w14:textId="43B25786" w:rsidR="006F6202" w:rsidRPr="00B51CC0" w:rsidRDefault="008655DB" w:rsidP="00D85278">
    <w:pPr>
      <w:pStyle w:val="Fuzeile"/>
      <w:pBdr>
        <w:top w:val="single" w:sz="4" w:space="1" w:color="auto"/>
      </w:pBdr>
    </w:pPr>
    <w:r>
      <w:rPr>
        <w:rFonts w:cs="Arial"/>
        <w:sz w:val="20"/>
        <w:szCs w:val="20"/>
      </w:rPr>
      <w:t>Hans-Rudolf Wymann ∙ Kieswerkstrasse 20 ∙ 3427 Utzenstorf ∙ 032 665 20 52 ∙ hans-rudolf.wymann@oassv.ch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E65E3" w14:textId="77777777" w:rsidR="00EB0467" w:rsidRDefault="00EB0467">
      <w:r>
        <w:separator/>
      </w:r>
    </w:p>
  </w:footnote>
  <w:footnote w:type="continuationSeparator" w:id="0">
    <w:p w14:paraId="5CA9A8CB" w14:textId="77777777" w:rsidR="00EB0467" w:rsidRDefault="00EB0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5116"/>
      <w:gridCol w:w="5116"/>
    </w:tblGrid>
    <w:tr w:rsidR="006F6202" w14:paraId="5113FD5B" w14:textId="77777777">
      <w:tc>
        <w:tcPr>
          <w:tcW w:w="5116" w:type="dxa"/>
        </w:tcPr>
        <w:p w14:paraId="4E0E7084" w14:textId="6C61289D" w:rsidR="006F6202" w:rsidRDefault="006F6202">
          <w:pPr>
            <w:pStyle w:val="Kopfzeile"/>
            <w:rPr>
              <w:rStyle w:val="Seitenzahl"/>
              <w:sz w:val="16"/>
              <w:szCs w:val="16"/>
            </w:rPr>
          </w:pPr>
          <w:r>
            <w:rPr>
              <w:rStyle w:val="Seitenzahl"/>
              <w:sz w:val="16"/>
              <w:szCs w:val="16"/>
            </w:rPr>
            <w:fldChar w:fldCharType="begin"/>
          </w:r>
          <w:r>
            <w:rPr>
              <w:rStyle w:val="Seitenzahl"/>
              <w:sz w:val="16"/>
              <w:szCs w:val="16"/>
            </w:rPr>
            <w:instrText xml:space="preserve"> FILENAME  </w:instrText>
          </w:r>
          <w:r>
            <w:rPr>
              <w:rStyle w:val="Seitenzahl"/>
              <w:sz w:val="16"/>
              <w:szCs w:val="16"/>
            </w:rPr>
            <w:fldChar w:fldCharType="separate"/>
          </w:r>
          <w:r w:rsidR="004432E7">
            <w:rPr>
              <w:rStyle w:val="Seitenzahl"/>
              <w:noProof/>
              <w:sz w:val="16"/>
              <w:szCs w:val="16"/>
            </w:rPr>
            <w:t>OASSV_Rechnung.docx</w:t>
          </w:r>
          <w:r>
            <w:rPr>
              <w:rStyle w:val="Seitenzahl"/>
              <w:sz w:val="16"/>
              <w:szCs w:val="16"/>
            </w:rPr>
            <w:fldChar w:fldCharType="end"/>
          </w:r>
        </w:p>
      </w:tc>
      <w:tc>
        <w:tcPr>
          <w:tcW w:w="5116" w:type="dxa"/>
        </w:tcPr>
        <w:p w14:paraId="1AFF595D" w14:textId="77777777" w:rsidR="006F6202" w:rsidRDefault="006F6202">
          <w:pPr>
            <w:pStyle w:val="Kopfzeile"/>
            <w:jc w:val="right"/>
            <w:rPr>
              <w:rStyle w:val="Seitenzahl"/>
              <w:sz w:val="16"/>
              <w:szCs w:val="16"/>
            </w:rPr>
          </w:pPr>
          <w:r>
            <w:rPr>
              <w:rStyle w:val="Seitenzahl"/>
            </w:rPr>
            <w:fldChar w:fldCharType="begin"/>
          </w:r>
          <w:r>
            <w:rPr>
              <w:rStyle w:val="Seitenzahl"/>
            </w:rPr>
            <w:instrText xml:space="preserve"> PAGE </w:instrText>
          </w:r>
          <w:r>
            <w:rPr>
              <w:rStyle w:val="Seitenzahl"/>
            </w:rPr>
            <w:fldChar w:fldCharType="separate"/>
          </w:r>
          <w:r w:rsidR="000720FE">
            <w:rPr>
              <w:rStyle w:val="Seitenzahl"/>
              <w:noProof/>
            </w:rPr>
            <w:t>2</w:t>
          </w:r>
          <w:r>
            <w:rPr>
              <w:rStyle w:val="Seitenzahl"/>
            </w:rPr>
            <w:fldChar w:fldCharType="end"/>
          </w:r>
        </w:p>
      </w:tc>
    </w:tr>
  </w:tbl>
  <w:p w14:paraId="06EB6B39" w14:textId="77777777" w:rsidR="006F6202" w:rsidRDefault="006F6202">
    <w:pPr>
      <w:pStyle w:val="Kopfzeil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DC4AC" w14:textId="77777777" w:rsidR="006F6202" w:rsidRDefault="006F6202">
    <w:pPr>
      <w:tabs>
        <w:tab w:val="left" w:pos="1050"/>
        <w:tab w:val="right" w:pos="10092"/>
      </w:tabs>
      <w:rPr>
        <w:noProof/>
        <w:sz w:val="24"/>
        <w:szCs w:val="38"/>
      </w:rPr>
    </w:pPr>
  </w:p>
  <w:p w14:paraId="60CEC14A" w14:textId="77777777" w:rsidR="006F6202" w:rsidRDefault="00000000">
    <w:pPr>
      <w:tabs>
        <w:tab w:val="left" w:pos="1050"/>
        <w:tab w:val="right" w:pos="10092"/>
      </w:tabs>
      <w:jc w:val="right"/>
      <w:rPr>
        <w:noProof/>
        <w:sz w:val="38"/>
        <w:szCs w:val="38"/>
      </w:rPr>
    </w:pPr>
    <w:r>
      <w:rPr>
        <w:noProof/>
        <w:sz w:val="38"/>
        <w:szCs w:val="38"/>
      </w:rPr>
      <w:pict w14:anchorId="0842B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45.35pt;margin-top:38.3pt;width:90pt;height:82.5pt;z-index:-1;mso-position-horizontal-relative:page;mso-position-vertical-relative:page" wrapcoords="-180 0 -180 21404 21600 21404 21600 0 -180 0">
          <v:imagedata r:id="rId1" o:title="Logo OASSV"/>
          <w10:wrap type="through" anchorx="page" anchory="page"/>
          <w10:anchorlock/>
        </v:shape>
      </w:pict>
    </w:r>
    <w:r w:rsidR="006F6202">
      <w:rPr>
        <w:noProof/>
        <w:sz w:val="38"/>
        <w:szCs w:val="38"/>
      </w:rPr>
      <w:tab/>
    </w:r>
    <w:r w:rsidR="006F6202">
      <w:rPr>
        <w:noProof/>
        <w:sz w:val="38"/>
        <w:szCs w:val="38"/>
      </w:rPr>
      <w:tab/>
      <w:t>OASSV Oberaargauer Schiesssportverband</w:t>
    </w:r>
  </w:p>
  <w:p w14:paraId="76DA26AC" w14:textId="77777777" w:rsidR="006F6202" w:rsidRDefault="006F6202">
    <w:pPr>
      <w:ind w:left="1980"/>
      <w:jc w:val="right"/>
      <w:rPr>
        <w:noProof/>
        <w:sz w:val="28"/>
        <w:szCs w:val="28"/>
      </w:rPr>
    </w:pPr>
    <w:r>
      <w:rPr>
        <w:noProof/>
        <w:sz w:val="28"/>
        <w:szCs w:val="28"/>
      </w:rPr>
      <w:t>www.oassv.ch</w:t>
    </w:r>
  </w:p>
  <w:p w14:paraId="2A0A78D1" w14:textId="028310B4" w:rsidR="006F6202" w:rsidRDefault="00B264C8" w:rsidP="00B34630">
    <w:pPr>
      <w:pStyle w:val="Kopfzeile"/>
      <w:ind w:firstLine="2679"/>
      <w:rPr>
        <w:b/>
        <w:sz w:val="24"/>
        <w:szCs w:val="24"/>
      </w:rPr>
    </w:pPr>
    <w:r>
      <w:rPr>
        <w:b/>
        <w:sz w:val="24"/>
        <w:szCs w:val="24"/>
      </w:rPr>
      <w:t>Abteilung</w:t>
    </w:r>
  </w:p>
  <w:p w14:paraId="6EC9A5CA" w14:textId="7B54B0F8" w:rsidR="006F6202" w:rsidRPr="00720939" w:rsidRDefault="00B264C8" w:rsidP="00720939">
    <w:pPr>
      <w:pStyle w:val="Kopfzeile"/>
      <w:ind w:firstLine="2679"/>
      <w:rPr>
        <w:b/>
        <w:sz w:val="24"/>
        <w:szCs w:val="24"/>
      </w:rPr>
    </w:pPr>
    <w:r>
      <w:rPr>
        <w:b/>
        <w:sz w:val="24"/>
        <w:szCs w:val="24"/>
      </w:rPr>
      <w:t>Ressort / Wettkampf</w:t>
    </w:r>
  </w:p>
  <w:p w14:paraId="48EA3B9B" w14:textId="0AE28F31" w:rsidR="006F6202" w:rsidRDefault="006F6202">
    <w:pPr>
      <w:pStyle w:val="Kopfzeile"/>
      <w:jc w:val="right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 \* MERGEFORMAT </w:instrText>
    </w:r>
    <w:r>
      <w:rPr>
        <w:sz w:val="16"/>
      </w:rPr>
      <w:fldChar w:fldCharType="separate"/>
    </w:r>
    <w:r w:rsidR="004432E7">
      <w:rPr>
        <w:noProof/>
        <w:sz w:val="16"/>
      </w:rPr>
      <w:t>OASSV_Rechnung.docx</w:t>
    </w:r>
    <w:r>
      <w:rPr>
        <w:sz w:val="16"/>
      </w:rPr>
      <w:fldChar w:fldCharType="end"/>
    </w:r>
  </w:p>
  <w:p w14:paraId="5CFD81A6" w14:textId="77777777" w:rsidR="006F6202" w:rsidRDefault="006F6202">
    <w:pPr>
      <w:pStyle w:val="Kopfzeile"/>
      <w:pBdr>
        <w:bottom w:val="single" w:sz="4" w:space="1" w:color="auto"/>
      </w:pBdr>
      <w:jc w:val="righ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0720FE">
      <w:rPr>
        <w:rStyle w:val="Seitenzahl"/>
        <w:noProof/>
      </w:rPr>
      <w:t>1</w:t>
    </w:r>
    <w:r>
      <w:rPr>
        <w:rStyle w:val="Seitenzahl"/>
      </w:rPr>
      <w:fldChar w:fldCharType="end"/>
    </w:r>
  </w:p>
  <w:p w14:paraId="04639D11" w14:textId="77777777" w:rsidR="006F6202" w:rsidRDefault="006F6202">
    <w:pPr>
      <w:pStyle w:val="Kopfzeile"/>
      <w:jc w:val="right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2DA9"/>
    <w:rsid w:val="000108FF"/>
    <w:rsid w:val="00054A95"/>
    <w:rsid w:val="000720FE"/>
    <w:rsid w:val="00093DAE"/>
    <w:rsid w:val="00103D2E"/>
    <w:rsid w:val="00141BB8"/>
    <w:rsid w:val="001623E5"/>
    <w:rsid w:val="001818D6"/>
    <w:rsid w:val="001A18B3"/>
    <w:rsid w:val="001A7080"/>
    <w:rsid w:val="001D22E5"/>
    <w:rsid w:val="00273AED"/>
    <w:rsid w:val="002875B7"/>
    <w:rsid w:val="002D5ADF"/>
    <w:rsid w:val="00375047"/>
    <w:rsid w:val="003951E2"/>
    <w:rsid w:val="00432260"/>
    <w:rsid w:val="004432E7"/>
    <w:rsid w:val="00504882"/>
    <w:rsid w:val="005221B1"/>
    <w:rsid w:val="00545853"/>
    <w:rsid w:val="0058275B"/>
    <w:rsid w:val="00597BC5"/>
    <w:rsid w:val="005B5E65"/>
    <w:rsid w:val="006C06E6"/>
    <w:rsid w:val="006E57E7"/>
    <w:rsid w:val="006F6202"/>
    <w:rsid w:val="00720939"/>
    <w:rsid w:val="007D5D5D"/>
    <w:rsid w:val="00803492"/>
    <w:rsid w:val="008038CE"/>
    <w:rsid w:val="00841D78"/>
    <w:rsid w:val="008535FA"/>
    <w:rsid w:val="008655DB"/>
    <w:rsid w:val="008E0790"/>
    <w:rsid w:val="008E2DA9"/>
    <w:rsid w:val="00901DB2"/>
    <w:rsid w:val="00994ABD"/>
    <w:rsid w:val="00A574C9"/>
    <w:rsid w:val="00A6105E"/>
    <w:rsid w:val="00AE6383"/>
    <w:rsid w:val="00AE78FB"/>
    <w:rsid w:val="00B264C8"/>
    <w:rsid w:val="00B34630"/>
    <w:rsid w:val="00B51CC0"/>
    <w:rsid w:val="00C53ABF"/>
    <w:rsid w:val="00CB3A93"/>
    <w:rsid w:val="00D27B70"/>
    <w:rsid w:val="00D85278"/>
    <w:rsid w:val="00DC3D5B"/>
    <w:rsid w:val="00DE62B8"/>
    <w:rsid w:val="00E3317D"/>
    <w:rsid w:val="00EB0467"/>
    <w:rsid w:val="00FA49FF"/>
    <w:rsid w:val="00FE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CA84A4E"/>
  <w15:chartTrackingRefBased/>
  <w15:docId w15:val="{8BEF3273-7943-4BE7-8F8A-BFB7D7CD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Beschriftung">
    <w:name w:val="caption"/>
    <w:basedOn w:val="Standard"/>
    <w:next w:val="Standard"/>
    <w:qFormat/>
    <w:pPr>
      <w:framePr w:w="2835" w:wrap="around" w:vAnchor="page" w:hAnchor="page" w:x="4438" w:y="6660" w:anchorLock="1"/>
      <w:shd w:val="clear" w:color="auto" w:fill="E0E0E0"/>
    </w:pPr>
    <w:rPr>
      <w:b/>
      <w:bCs/>
      <w:sz w:val="24"/>
      <w:szCs w:val="20"/>
      <w:u w:val="singl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1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hwymann\Desktop\OASSV%20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OASSV Brief.dot</Template>
  <TotalTime>0</TotalTime>
  <Pages>2</Pages>
  <Words>23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Oberaargauer Schiesssportverband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bwymh</dc:creator>
  <cp:keywords/>
  <dc:description/>
  <cp:lastModifiedBy>Hans-Rudolf Wymann</cp:lastModifiedBy>
  <cp:revision>11</cp:revision>
  <cp:lastPrinted>2022-10-10T10:46:00Z</cp:lastPrinted>
  <dcterms:created xsi:type="dcterms:W3CDTF">2019-11-12T15:14:00Z</dcterms:created>
  <dcterms:modified xsi:type="dcterms:W3CDTF">2022-10-10T10:57:00Z</dcterms:modified>
</cp:coreProperties>
</file>