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053C6" w14:textId="77777777" w:rsidR="002F6405" w:rsidRPr="00D143BA" w:rsidRDefault="0054474A" w:rsidP="00D143BA">
      <w:pPr>
        <w:spacing w:before="240"/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FAA1AF" wp14:editId="35196661">
                <wp:simplePos x="0" y="0"/>
                <wp:positionH relativeFrom="column">
                  <wp:posOffset>-381</wp:posOffset>
                </wp:positionH>
                <wp:positionV relativeFrom="paragraph">
                  <wp:posOffset>-8224266</wp:posOffset>
                </wp:positionV>
                <wp:extent cx="6034659" cy="518160"/>
                <wp:effectExtent l="0" t="0" r="4445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4659" cy="518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B21005" w14:textId="77777777" w:rsidR="004B598C" w:rsidRPr="00311D16" w:rsidRDefault="00D80143">
                            <w:pPr>
                              <w:rPr>
                                <w:b/>
                                <w:sz w:val="56"/>
                                <w:szCs w:val="80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80"/>
                              </w:rPr>
                              <w:t>Sektion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FAA1AF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-.05pt;margin-top:-647.6pt;width:475.15pt;height:4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" fillcolor="white [3212]" stroked="f" strokeweight=".5pt">
                <v:textbox>
                  <w:txbxContent>
                    <w:p w14:paraId="27B21005" w14:textId="77777777" w:rsidR="004B598C" w:rsidRPr="00311D16" w:rsidRDefault="00D80143">
                      <w:pPr>
                        <w:rPr>
                          <w:b/>
                          <w:sz w:val="56"/>
                          <w:szCs w:val="80"/>
                        </w:rPr>
                      </w:pPr>
                      <w:r>
                        <w:rPr>
                          <w:b/>
                          <w:sz w:val="56"/>
                          <w:szCs w:val="80"/>
                        </w:rPr>
                        <w:t>Sektion</w:t>
                      </w:r>
                    </w:p>
                  </w:txbxContent>
                </v:textbox>
              </v:shape>
            </w:pict>
          </mc:Fallback>
        </mc:AlternateContent>
      </w:r>
      <w:r w:rsidR="00535380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796CBC" wp14:editId="0F4D2571">
                <wp:simplePos x="0" y="0"/>
                <wp:positionH relativeFrom="column">
                  <wp:posOffset>6041643</wp:posOffset>
                </wp:positionH>
                <wp:positionV relativeFrom="paragraph">
                  <wp:posOffset>-8138922</wp:posOffset>
                </wp:positionV>
                <wp:extent cx="937895" cy="7851648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895" cy="78516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8AC249" w14:textId="77777777" w:rsidR="004B598C" w:rsidRPr="00596B7E" w:rsidRDefault="004B598C">
                            <w:pPr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 xml:space="preserve">Schiessanlage </w:t>
                            </w:r>
                            <w:r w:rsidR="00D80143"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96CBC" id="Textfeld 3" o:spid="_x0000_s1027" type="#_x0000_t202" style="position:absolute;margin-left:475.7pt;margin-top:-640.85pt;width:73.85pt;height:61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" filled="f" stroked="f" strokeweight=".5pt">
                <v:textbox style="layout-flow:vertical">
                  <w:txbxContent>
                    <w:p w14:paraId="048AC249" w14:textId="77777777" w:rsidR="004B598C" w:rsidRPr="00596B7E" w:rsidRDefault="004B598C">
                      <w:pPr>
                        <w:rPr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b/>
                          <w:bCs/>
                          <w:sz w:val="96"/>
                          <w:szCs w:val="96"/>
                        </w:rPr>
                        <w:t xml:space="preserve">Schiessanlage </w:t>
                      </w:r>
                      <w:r w:rsidR="00D80143">
                        <w:rPr>
                          <w:b/>
                          <w:bCs/>
                          <w:sz w:val="96"/>
                          <w:szCs w:val="96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B598C">
        <w:rPr>
          <w:noProof/>
          <w:lang w:eastAsia="de-C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A21BEC" wp14:editId="6F15E53A">
                <wp:simplePos x="0" y="0"/>
                <wp:positionH relativeFrom="margin">
                  <wp:posOffset>635</wp:posOffset>
                </wp:positionH>
                <wp:positionV relativeFrom="paragraph">
                  <wp:posOffset>-280416</wp:posOffset>
                </wp:positionV>
                <wp:extent cx="6839966" cy="226800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9966" cy="226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DDDFC" w14:textId="77777777" w:rsidR="00BC076C" w:rsidRDefault="004B598C" w:rsidP="00497E80">
                            <w:pPr>
                              <w:spacing w:after="0" w:line="240" w:lineRule="auto"/>
                              <w:rPr>
                                <w:b/>
                                <w:sz w:val="72"/>
                                <w:szCs w:val="96"/>
                              </w:rPr>
                            </w:pPr>
                            <w:r w:rsidRPr="004B598C">
                              <w:rPr>
                                <w:b/>
                                <w:sz w:val="72"/>
                                <w:szCs w:val="96"/>
                              </w:rPr>
                              <w:t xml:space="preserve">Freitag </w:t>
                            </w:r>
                            <w:r>
                              <w:rPr>
                                <w:b/>
                                <w:sz w:val="72"/>
                                <w:szCs w:val="96"/>
                              </w:rPr>
                              <w:t xml:space="preserve">    </w:t>
                            </w:r>
                            <w:r w:rsidRPr="004B598C">
                              <w:rPr>
                                <w:b/>
                                <w:sz w:val="72"/>
                                <w:szCs w:val="96"/>
                              </w:rPr>
                              <w:t>10.06.2022</w:t>
                            </w:r>
                            <w:r>
                              <w:rPr>
                                <w:b/>
                                <w:sz w:val="72"/>
                                <w:szCs w:val="96"/>
                              </w:rPr>
                              <w:t xml:space="preserve"> 18:00 – 20:00</w:t>
                            </w:r>
                          </w:p>
                          <w:p w14:paraId="1309D3CF" w14:textId="77777777" w:rsidR="004B598C" w:rsidRDefault="00037F7E" w:rsidP="00497E80">
                            <w:pPr>
                              <w:spacing w:after="0" w:line="240" w:lineRule="auto"/>
                              <w:rPr>
                                <w:b/>
                                <w:sz w:val="72"/>
                                <w:szCs w:val="9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72"/>
                                <w:szCs w:val="96"/>
                              </w:rPr>
                              <w:t>Samstag  11.06.2022</w:t>
                            </w:r>
                            <w:proofErr w:type="gramEnd"/>
                            <w:r>
                              <w:rPr>
                                <w:b/>
                                <w:sz w:val="72"/>
                                <w:szCs w:val="96"/>
                              </w:rPr>
                              <w:t xml:space="preserve"> </w:t>
                            </w:r>
                            <w:r w:rsidR="004B598C">
                              <w:rPr>
                                <w:b/>
                                <w:sz w:val="72"/>
                                <w:szCs w:val="96"/>
                              </w:rPr>
                              <w:t>10:00 – 12:00</w:t>
                            </w:r>
                          </w:p>
                          <w:p w14:paraId="7B0F55B5" w14:textId="77777777" w:rsidR="004B598C" w:rsidRDefault="004B598C" w:rsidP="00497E80">
                            <w:pPr>
                              <w:spacing w:after="0" w:line="240" w:lineRule="auto"/>
                              <w:rPr>
                                <w:b/>
                                <w:sz w:val="72"/>
                                <w:szCs w:val="9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72"/>
                                <w:szCs w:val="96"/>
                              </w:rPr>
                              <w:t>Samstag  11.06.2022</w:t>
                            </w:r>
                            <w:proofErr w:type="gramEnd"/>
                            <w:r>
                              <w:rPr>
                                <w:b/>
                                <w:sz w:val="72"/>
                                <w:szCs w:val="96"/>
                              </w:rPr>
                              <w:t xml:space="preserve"> 1</w:t>
                            </w:r>
                            <w:r w:rsidR="00037F7E">
                              <w:rPr>
                                <w:b/>
                                <w:sz w:val="72"/>
                                <w:szCs w:val="96"/>
                              </w:rPr>
                              <w:t>5</w:t>
                            </w:r>
                            <w:r>
                              <w:rPr>
                                <w:b/>
                                <w:sz w:val="72"/>
                                <w:szCs w:val="96"/>
                              </w:rPr>
                              <w:t>:</w:t>
                            </w:r>
                            <w:r w:rsidR="00037F7E">
                              <w:rPr>
                                <w:b/>
                                <w:sz w:val="72"/>
                                <w:szCs w:val="96"/>
                              </w:rPr>
                              <w:t>30 – 18</w:t>
                            </w:r>
                            <w:r>
                              <w:rPr>
                                <w:b/>
                                <w:sz w:val="72"/>
                                <w:szCs w:val="96"/>
                              </w:rPr>
                              <w:t>:</w:t>
                            </w:r>
                            <w:r w:rsidR="00037F7E">
                              <w:rPr>
                                <w:b/>
                                <w:sz w:val="72"/>
                                <w:szCs w:val="96"/>
                              </w:rPr>
                              <w:t>30</w:t>
                            </w:r>
                          </w:p>
                          <w:p w14:paraId="1657F2B9" w14:textId="77777777" w:rsidR="004B598C" w:rsidRPr="004B598C" w:rsidRDefault="004B598C" w:rsidP="00497E80">
                            <w:pPr>
                              <w:spacing w:after="0" w:line="240" w:lineRule="auto"/>
                              <w:rPr>
                                <w:b/>
                                <w:sz w:val="72"/>
                                <w:szCs w:val="9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72"/>
                                <w:szCs w:val="96"/>
                              </w:rPr>
                              <w:t>Sonntag  12.06.2022</w:t>
                            </w:r>
                            <w:proofErr w:type="gramEnd"/>
                            <w:r>
                              <w:rPr>
                                <w:b/>
                                <w:sz w:val="72"/>
                                <w:szCs w:val="96"/>
                              </w:rPr>
                              <w:t xml:space="preserve"> 08:00 – 11:30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21BEC" id="Textfeld 2" o:spid="_x0000_s1028" type="#_x0000_t202" style="position:absolute;margin-left:.05pt;margin-top:-22.1pt;width:538.6pt;height:17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" filled="f" stroked="f">
                <v:textbox>
                  <w:txbxContent>
                    <w:p w14:paraId="340DDDFC" w14:textId="77777777" w:rsidR="00BC076C" w:rsidRDefault="004B598C" w:rsidP="00497E80">
                      <w:pPr>
                        <w:spacing w:after="0" w:line="240" w:lineRule="auto"/>
                        <w:rPr>
                          <w:b/>
                          <w:sz w:val="72"/>
                          <w:szCs w:val="96"/>
                        </w:rPr>
                      </w:pPr>
                      <w:r w:rsidRPr="004B598C">
                        <w:rPr>
                          <w:b/>
                          <w:sz w:val="72"/>
                          <w:szCs w:val="96"/>
                        </w:rPr>
                        <w:t xml:space="preserve">Freitag </w:t>
                      </w:r>
                      <w:r>
                        <w:rPr>
                          <w:b/>
                          <w:sz w:val="72"/>
                          <w:szCs w:val="96"/>
                        </w:rPr>
                        <w:t xml:space="preserve">    </w:t>
                      </w:r>
                      <w:r w:rsidRPr="004B598C">
                        <w:rPr>
                          <w:b/>
                          <w:sz w:val="72"/>
                          <w:szCs w:val="96"/>
                        </w:rPr>
                        <w:t>10.06.2022</w:t>
                      </w:r>
                      <w:r>
                        <w:rPr>
                          <w:b/>
                          <w:sz w:val="72"/>
                          <w:szCs w:val="96"/>
                        </w:rPr>
                        <w:t xml:space="preserve"> 18:00 – 20:00</w:t>
                      </w:r>
                    </w:p>
                    <w:p w14:paraId="1309D3CF" w14:textId="77777777" w:rsidR="004B598C" w:rsidRDefault="00037F7E" w:rsidP="00497E80">
                      <w:pPr>
                        <w:spacing w:after="0" w:line="240" w:lineRule="auto"/>
                        <w:rPr>
                          <w:b/>
                          <w:sz w:val="72"/>
                          <w:szCs w:val="96"/>
                        </w:rPr>
                      </w:pPr>
                      <w:proofErr w:type="gramStart"/>
                      <w:r>
                        <w:rPr>
                          <w:b/>
                          <w:sz w:val="72"/>
                          <w:szCs w:val="96"/>
                        </w:rPr>
                        <w:t>Samstag  11.06.2022</w:t>
                      </w:r>
                      <w:proofErr w:type="gramEnd"/>
                      <w:r>
                        <w:rPr>
                          <w:b/>
                          <w:sz w:val="72"/>
                          <w:szCs w:val="96"/>
                        </w:rPr>
                        <w:t xml:space="preserve"> </w:t>
                      </w:r>
                      <w:r w:rsidR="004B598C">
                        <w:rPr>
                          <w:b/>
                          <w:sz w:val="72"/>
                          <w:szCs w:val="96"/>
                        </w:rPr>
                        <w:t>10:00 – 12:00</w:t>
                      </w:r>
                    </w:p>
                    <w:p w14:paraId="7B0F55B5" w14:textId="77777777" w:rsidR="004B598C" w:rsidRDefault="004B598C" w:rsidP="00497E80">
                      <w:pPr>
                        <w:spacing w:after="0" w:line="240" w:lineRule="auto"/>
                        <w:rPr>
                          <w:b/>
                          <w:sz w:val="72"/>
                          <w:szCs w:val="96"/>
                        </w:rPr>
                      </w:pPr>
                      <w:proofErr w:type="gramStart"/>
                      <w:r>
                        <w:rPr>
                          <w:b/>
                          <w:sz w:val="72"/>
                          <w:szCs w:val="96"/>
                        </w:rPr>
                        <w:t>Samstag  11.06.2022</w:t>
                      </w:r>
                      <w:proofErr w:type="gramEnd"/>
                      <w:r>
                        <w:rPr>
                          <w:b/>
                          <w:sz w:val="72"/>
                          <w:szCs w:val="96"/>
                        </w:rPr>
                        <w:t xml:space="preserve"> 1</w:t>
                      </w:r>
                      <w:r w:rsidR="00037F7E">
                        <w:rPr>
                          <w:b/>
                          <w:sz w:val="72"/>
                          <w:szCs w:val="96"/>
                        </w:rPr>
                        <w:t>5</w:t>
                      </w:r>
                      <w:r>
                        <w:rPr>
                          <w:b/>
                          <w:sz w:val="72"/>
                          <w:szCs w:val="96"/>
                        </w:rPr>
                        <w:t>:</w:t>
                      </w:r>
                      <w:r w:rsidR="00037F7E">
                        <w:rPr>
                          <w:b/>
                          <w:sz w:val="72"/>
                          <w:szCs w:val="96"/>
                        </w:rPr>
                        <w:t>30 – 18</w:t>
                      </w:r>
                      <w:r>
                        <w:rPr>
                          <w:b/>
                          <w:sz w:val="72"/>
                          <w:szCs w:val="96"/>
                        </w:rPr>
                        <w:t>:</w:t>
                      </w:r>
                      <w:r w:rsidR="00037F7E">
                        <w:rPr>
                          <w:b/>
                          <w:sz w:val="72"/>
                          <w:szCs w:val="96"/>
                        </w:rPr>
                        <w:t>30</w:t>
                      </w:r>
                    </w:p>
                    <w:p w14:paraId="1657F2B9" w14:textId="77777777" w:rsidR="004B598C" w:rsidRPr="004B598C" w:rsidRDefault="004B598C" w:rsidP="00497E80">
                      <w:pPr>
                        <w:spacing w:after="0" w:line="240" w:lineRule="auto"/>
                        <w:rPr>
                          <w:b/>
                          <w:sz w:val="72"/>
                          <w:szCs w:val="96"/>
                        </w:rPr>
                      </w:pPr>
                      <w:proofErr w:type="gramStart"/>
                      <w:r>
                        <w:rPr>
                          <w:b/>
                          <w:sz w:val="72"/>
                          <w:szCs w:val="96"/>
                        </w:rPr>
                        <w:t>Sonntag  12.06.2022</w:t>
                      </w:r>
                      <w:proofErr w:type="gramEnd"/>
                      <w:r>
                        <w:rPr>
                          <w:b/>
                          <w:sz w:val="72"/>
                          <w:szCs w:val="96"/>
                        </w:rPr>
                        <w:t xml:space="preserve"> 08:00 – 11:30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F6405" w:rsidRPr="00D143BA" w:rsidSect="00BC076C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801EE" w14:textId="77777777" w:rsidR="00F81C1E" w:rsidRDefault="00F81C1E" w:rsidP="00BC076C">
      <w:pPr>
        <w:spacing w:after="0" w:line="240" w:lineRule="auto"/>
      </w:pPr>
      <w:r>
        <w:separator/>
      </w:r>
    </w:p>
  </w:endnote>
  <w:endnote w:type="continuationSeparator" w:id="0">
    <w:p w14:paraId="65728054" w14:textId="77777777" w:rsidR="00F81C1E" w:rsidRDefault="00F81C1E" w:rsidP="00BC0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7E0A0" w14:textId="77777777" w:rsidR="00F81C1E" w:rsidRDefault="00F81C1E" w:rsidP="00BC076C">
      <w:pPr>
        <w:spacing w:after="0" w:line="240" w:lineRule="auto"/>
      </w:pPr>
      <w:r>
        <w:separator/>
      </w:r>
    </w:p>
  </w:footnote>
  <w:footnote w:type="continuationSeparator" w:id="0">
    <w:p w14:paraId="4A42AA1C" w14:textId="77777777" w:rsidR="00F81C1E" w:rsidRDefault="00F81C1E" w:rsidP="00BC0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DB039" w14:textId="77777777" w:rsidR="00BC076C" w:rsidRDefault="00596B7E">
    <w:pPr>
      <w:pStyle w:val="Kopfzeile"/>
    </w:pPr>
    <w:r>
      <w:rPr>
        <w:noProof/>
        <w:lang w:eastAsia="de-CH"/>
      </w:rPr>
      <w:drawing>
        <wp:inline distT="0" distB="0" distL="0" distR="0" wp14:anchorId="4BE8D328" wp14:editId="3DF9800C">
          <wp:extent cx="6042486" cy="7962900"/>
          <wp:effectExtent l="0" t="0" r="0" b="0"/>
          <wp:docPr id="2" name="Grafik 2" descr="Ein Bild, das Ende, Ess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S_Kleinplakat_A4_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4957" cy="79793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8E62EE" w14:textId="77777777" w:rsidR="00BC076C" w:rsidRDefault="00BC076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F34"/>
    <w:rsid w:val="0002175F"/>
    <w:rsid w:val="000258E9"/>
    <w:rsid w:val="00037F7E"/>
    <w:rsid w:val="000A0EAD"/>
    <w:rsid w:val="00227B0C"/>
    <w:rsid w:val="002B012F"/>
    <w:rsid w:val="002F6405"/>
    <w:rsid w:val="00311D16"/>
    <w:rsid w:val="00416946"/>
    <w:rsid w:val="00460CC7"/>
    <w:rsid w:val="00497E80"/>
    <w:rsid w:val="004B598C"/>
    <w:rsid w:val="00535380"/>
    <w:rsid w:val="00536D42"/>
    <w:rsid w:val="0054474A"/>
    <w:rsid w:val="00596B7E"/>
    <w:rsid w:val="00643F34"/>
    <w:rsid w:val="008370A3"/>
    <w:rsid w:val="00BC076C"/>
    <w:rsid w:val="00C30CEE"/>
    <w:rsid w:val="00D143BA"/>
    <w:rsid w:val="00D80143"/>
    <w:rsid w:val="00F81C1E"/>
    <w:rsid w:val="00FB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F9C21CF"/>
  <w15:chartTrackingRefBased/>
  <w15:docId w15:val="{5D6A85BB-1AF6-4F37-86E9-838AD31A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C076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C0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076C"/>
  </w:style>
  <w:style w:type="paragraph" w:styleId="Fuzeile">
    <w:name w:val="footer"/>
    <w:basedOn w:val="Standard"/>
    <w:link w:val="FuzeileZchn"/>
    <w:uiPriority w:val="99"/>
    <w:unhideWhenUsed/>
    <w:rsid w:val="00BC0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076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0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07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Gestaltung\Plakat%20Feldschiessen%202016\Plakat_A4_2016_D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Plakat_A4_2016_DE</Template>
  <TotalTime>0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 Meier</dc:creator>
  <cp:keywords/>
  <dc:description/>
  <cp:lastModifiedBy>Jenni Kurt</cp:lastModifiedBy>
  <cp:revision>2</cp:revision>
  <cp:lastPrinted>2022-04-21T13:14:00Z</cp:lastPrinted>
  <dcterms:created xsi:type="dcterms:W3CDTF">2022-05-04T18:17:00Z</dcterms:created>
  <dcterms:modified xsi:type="dcterms:W3CDTF">2022-05-04T18:17:00Z</dcterms:modified>
</cp:coreProperties>
</file>