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6405" w:rsidRPr="00D143BA" w:rsidRDefault="00596B7E" w:rsidP="00D143BA">
      <w:pPr>
        <w:spacing w:before="240"/>
      </w:pP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2549842</wp:posOffset>
                </wp:positionH>
                <wp:positionV relativeFrom="paragraph">
                  <wp:posOffset>-4559618</wp:posOffset>
                </wp:positionV>
                <wp:extent cx="7924800" cy="810000"/>
                <wp:effectExtent l="0" t="4763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7924800" cy="81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96B7E" w:rsidRPr="00596B7E" w:rsidRDefault="00596B7E">
                            <w:pPr>
                              <w:rPr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596B7E">
                              <w:rPr>
                                <w:b/>
                                <w:bCs/>
                                <w:sz w:val="96"/>
                                <w:szCs w:val="96"/>
                              </w:rPr>
                              <w:t>Schiessstand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200.75pt;margin-top:-359.05pt;width:624pt;height:63.8pt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" fillcolor="white [3201]" stroked="f" strokeweight=".5pt">
                <v:textbox>
                  <w:txbxContent>
                    <w:p w:rsidR="00596B7E" w:rsidRPr="00596B7E" w:rsidRDefault="00596B7E">
                      <w:pPr>
                        <w:rPr>
                          <w:b/>
                          <w:bCs/>
                          <w:sz w:val="96"/>
                          <w:szCs w:val="96"/>
                        </w:rPr>
                      </w:pPr>
                      <w:r w:rsidRPr="00596B7E">
                        <w:rPr>
                          <w:b/>
                          <w:bCs/>
                          <w:sz w:val="96"/>
                          <w:szCs w:val="96"/>
                        </w:rPr>
                        <w:t>Schiessstand</w:t>
                      </w:r>
                    </w:p>
                  </w:txbxContent>
                </v:textbox>
              </v:shape>
            </w:pict>
          </mc:Fallback>
        </mc:AlternateContent>
      </w:r>
      <w:r w:rsidR="00D143BA">
        <w:rPr>
          <w:noProof/>
          <w:lang w:eastAsia="de-CH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31750</wp:posOffset>
                </wp:positionH>
                <wp:positionV relativeFrom="paragraph">
                  <wp:posOffset>0</wp:posOffset>
                </wp:positionV>
                <wp:extent cx="6804000" cy="226800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4000" cy="226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076C" w:rsidRPr="00D143BA" w:rsidRDefault="00D143BA" w:rsidP="00D143B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sz w:val="96"/>
                                <w:szCs w:val="96"/>
                              </w:rPr>
                              <w:t>Schiessdaten un</w:t>
                            </w:r>
                            <w:r w:rsidR="0002175F">
                              <w:rPr>
                                <w:b/>
                                <w:sz w:val="96"/>
                                <w:szCs w:val="96"/>
                              </w:rPr>
                              <w:t>d</w:t>
                            </w:r>
                            <w:r>
                              <w:rPr>
                                <w:b/>
                                <w:sz w:val="96"/>
                                <w:szCs w:val="96"/>
                              </w:rPr>
                              <w:t xml:space="preserve"> Schiess</w:t>
                            </w:r>
                            <w:r w:rsidRPr="00D143BA">
                              <w:rPr>
                                <w:b/>
                                <w:sz w:val="96"/>
                                <w:szCs w:val="96"/>
                              </w:rPr>
                              <w:t>zeiten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27" type="#_x0000_t202" style="position:absolute;margin-left:2.5pt;margin-top:0;width:535.75pt;height:178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" filled="f" stroked="f">
                <v:textbox>
                  <w:txbxContent>
                    <w:p w:rsidR="00BC076C" w:rsidRPr="00D143BA" w:rsidRDefault="00D143BA" w:rsidP="00D143BA">
                      <w:pPr>
                        <w:spacing w:after="0" w:line="240" w:lineRule="auto"/>
                        <w:jc w:val="center"/>
                        <w:rPr>
                          <w:b/>
                          <w:sz w:val="96"/>
                          <w:szCs w:val="96"/>
                        </w:rPr>
                      </w:pPr>
                      <w:bookmarkStart w:id="1" w:name="_GoBack"/>
                      <w:r>
                        <w:rPr>
                          <w:b/>
                          <w:sz w:val="96"/>
                          <w:szCs w:val="96"/>
                        </w:rPr>
                        <w:t>Schiessdaten un</w:t>
                      </w:r>
                      <w:r w:rsidR="0002175F">
                        <w:rPr>
                          <w:b/>
                          <w:sz w:val="96"/>
                          <w:szCs w:val="96"/>
                        </w:rPr>
                        <w:t>d</w:t>
                      </w:r>
                      <w:r>
                        <w:rPr>
                          <w:b/>
                          <w:sz w:val="96"/>
                          <w:szCs w:val="96"/>
                        </w:rPr>
                        <w:t xml:space="preserve"> Schiess</w:t>
                      </w:r>
                      <w:r w:rsidRPr="00D143BA">
                        <w:rPr>
                          <w:b/>
                          <w:sz w:val="96"/>
                          <w:szCs w:val="96"/>
                        </w:rPr>
                        <w:t>zeiten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F6405" w:rsidRPr="00D143BA" w:rsidSect="00BC076C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3F34" w:rsidRDefault="00643F34" w:rsidP="00BC076C">
      <w:pPr>
        <w:spacing w:after="0" w:line="240" w:lineRule="auto"/>
      </w:pPr>
      <w:r>
        <w:separator/>
      </w:r>
    </w:p>
  </w:endnote>
  <w:endnote w:type="continuationSeparator" w:id="0">
    <w:p w:rsidR="00643F34" w:rsidRDefault="00643F34" w:rsidP="00BC0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3F34" w:rsidRDefault="00643F34" w:rsidP="00BC076C">
      <w:pPr>
        <w:spacing w:after="0" w:line="240" w:lineRule="auto"/>
      </w:pPr>
      <w:r>
        <w:separator/>
      </w:r>
    </w:p>
  </w:footnote>
  <w:footnote w:type="continuationSeparator" w:id="0">
    <w:p w:rsidR="00643F34" w:rsidRDefault="00643F34" w:rsidP="00BC0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076C" w:rsidRDefault="00596B7E">
    <w:pPr>
      <w:pStyle w:val="Kopfzeile"/>
    </w:pPr>
    <w:r>
      <w:rPr>
        <w:noProof/>
      </w:rPr>
      <w:drawing>
        <wp:inline distT="0" distB="0" distL="0" distR="0">
          <wp:extent cx="6042486" cy="7962900"/>
          <wp:effectExtent l="0" t="0" r="0" b="0"/>
          <wp:docPr id="2" name="Grafik 2" descr="Ein Bild, das Ende, Ess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FS_Kleinplakat_A4_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54957" cy="79793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C076C" w:rsidRDefault="00BC076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F34"/>
    <w:rsid w:val="0002175F"/>
    <w:rsid w:val="00227B0C"/>
    <w:rsid w:val="002B012F"/>
    <w:rsid w:val="002F6405"/>
    <w:rsid w:val="00416946"/>
    <w:rsid w:val="00460CC7"/>
    <w:rsid w:val="00596B7E"/>
    <w:rsid w:val="00643F34"/>
    <w:rsid w:val="00BC076C"/>
    <w:rsid w:val="00D143BA"/>
    <w:rsid w:val="00FB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5:chartTrackingRefBased/>
  <w15:docId w15:val="{5D6A85BB-1AF6-4F37-86E9-838AD31A5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BC076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C07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C076C"/>
  </w:style>
  <w:style w:type="paragraph" w:styleId="Fuzeile">
    <w:name w:val="footer"/>
    <w:basedOn w:val="Standard"/>
    <w:link w:val="FuzeileZchn"/>
    <w:uiPriority w:val="99"/>
    <w:unhideWhenUsed/>
    <w:rsid w:val="00BC07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C076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0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07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Gestaltung\Plakat%20Feldschiessen%202016\Plakat_A4_2016_D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Plakat_A4_2016_DE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 Meier</dc:creator>
  <cp:keywords/>
  <dc:description/>
  <cp:lastModifiedBy>Silvan Meier</cp:lastModifiedBy>
  <cp:revision>4</cp:revision>
  <cp:lastPrinted>2018-01-17T15:48:00Z</cp:lastPrinted>
  <dcterms:created xsi:type="dcterms:W3CDTF">2020-03-20T15:38:00Z</dcterms:created>
  <dcterms:modified xsi:type="dcterms:W3CDTF">2020-03-20T15:48:00Z</dcterms:modified>
</cp:coreProperties>
</file>